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D27" w:rsidRDefault="008A7D27" w:rsidP="00FC4D90">
      <w:pPr>
        <w:spacing w:after="0" w:line="240" w:lineRule="auto"/>
        <w:ind w:firstLine="709"/>
        <w:rPr>
          <w:rFonts w:ascii="Trebuchet MS" w:hAnsi="Trebuchet MS"/>
          <w:noProof/>
          <w:sz w:val="28"/>
          <w:szCs w:val="28"/>
          <w:lang w:eastAsia="ru-RU"/>
        </w:rPr>
      </w:pPr>
      <w:r w:rsidRPr="00FC4D90">
        <w:rPr>
          <w:rFonts w:ascii="Trebuchet MS" w:hAnsi="Trebuchet MS"/>
          <w:noProof/>
          <w:sz w:val="28"/>
          <w:szCs w:val="28"/>
          <w:lang w:eastAsia="ru-RU"/>
        </w:rPr>
        <w:t>Животные по-английски – база, которую проходят все учащиеся при изучении английского языка. Чтобы ваш словарный запас не заканчивался на собачках и кошечках нужно приложить немного усилий. Для того, чтобы вам было легче выучить названия животн</w:t>
      </w:r>
      <w:r>
        <w:rPr>
          <w:rFonts w:ascii="Trebuchet MS" w:hAnsi="Trebuchet MS"/>
          <w:noProof/>
          <w:sz w:val="28"/>
          <w:szCs w:val="28"/>
          <w:lang w:eastAsia="ru-RU"/>
        </w:rPr>
        <w:t>ых, они разделены на две групп</w:t>
      </w:r>
      <w:r w:rsidRPr="00FC4D90">
        <w:rPr>
          <w:rFonts w:ascii="Trebuchet MS" w:hAnsi="Trebuchet MS"/>
          <w:noProof/>
          <w:sz w:val="28"/>
          <w:szCs w:val="28"/>
          <w:lang w:eastAsia="ru-RU"/>
        </w:rPr>
        <w:t>ы: домашние и дикие. В данном материале вы найдете списки, где представлены животные по-английски с транскрипцией. Ниже вы найдете, интересные и цветные карточки с картинками, вы можете пользоваться ними самостоятельно при изучении языка. Таким образом, изучение животных будет для вашего ребенка очень интересным.</w:t>
      </w:r>
    </w:p>
    <w:p w:rsidR="008A7D27" w:rsidRDefault="008A7D27" w:rsidP="00FC4D90">
      <w:pPr>
        <w:spacing w:after="0" w:line="240" w:lineRule="auto"/>
        <w:ind w:firstLine="709"/>
        <w:rPr>
          <w:rFonts w:ascii="Trebuchet MS" w:hAnsi="Trebuchet MS"/>
          <w:noProof/>
          <w:sz w:val="28"/>
          <w:szCs w:val="28"/>
          <w:lang w:eastAsia="ru-RU"/>
        </w:rPr>
      </w:pPr>
    </w:p>
    <w:tbl>
      <w:tblPr>
        <w:tblStyle w:val="TableGrid"/>
        <w:tblW w:w="0" w:type="auto"/>
        <w:tblLook w:val="01E0"/>
      </w:tblPr>
      <w:tblGrid>
        <w:gridCol w:w="7807"/>
        <w:gridCol w:w="7807"/>
      </w:tblGrid>
      <w:tr w:rsidR="008A7D27" w:rsidRPr="009E2CA5" w:rsidTr="009E2CA5">
        <w:tc>
          <w:tcPr>
            <w:tcW w:w="7807" w:type="dxa"/>
          </w:tcPr>
          <w:p w:rsidR="008A7D27" w:rsidRPr="002A7951" w:rsidRDefault="008A7D27" w:rsidP="009E2CA5">
            <w:pPr>
              <w:tabs>
                <w:tab w:val="left" w:pos="5730"/>
              </w:tabs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A7951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D</w:t>
            </w:r>
            <w:r w:rsidRPr="002A7951">
              <w:rPr>
                <w:rFonts w:ascii="Times New Roman" w:eastAsia="Calibri" w:hAnsi="Times New Roman"/>
                <w:b/>
                <w:sz w:val="28"/>
                <w:szCs w:val="28"/>
              </w:rPr>
              <w:t>omestic animals [dəʊˈmɛstɪk ˈænɪməlz] домашние животные</w:t>
            </w:r>
            <w:r w:rsidRPr="002A7951">
              <w:rPr>
                <w:rFonts w:ascii="Times New Roman" w:eastAsia="Calibri" w:hAnsi="Times New Roman"/>
                <w:b/>
                <w:sz w:val="28"/>
                <w:szCs w:val="28"/>
              </w:rPr>
              <w:tab/>
            </w:r>
          </w:p>
          <w:p w:rsidR="008A7D27" w:rsidRPr="009729B1" w:rsidRDefault="008A7D27" w:rsidP="009E2CA5">
            <w:pPr>
              <w:tabs>
                <w:tab w:val="left" w:pos="4155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A7D27" w:rsidRPr="009729B1" w:rsidRDefault="008A7D27" w:rsidP="009E2CA5">
            <w:pPr>
              <w:tabs>
                <w:tab w:val="left" w:pos="4155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Кошка – Cat (кэт) [kæt] 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ab/>
              <w:t xml:space="preserve">            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Корова – Cow (кау) [kau]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Собака – Dog (дог) [dɔg]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Утка – Duck (дак) [dΛk]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Осел – Donkey (донки) [dɔnki]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Коза – Goat (гоут) [gəut]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Гусь – Goose (гус) [gus]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Хомяк – Hamster (хэмстэ) [hæmstə]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 xml:space="preserve">Курица – Hen (хэн) [hen] </w:t>
            </w:r>
          </w:p>
          <w:p w:rsidR="008A7D27" w:rsidRPr="009E2CA5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Лошадь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 – 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Horse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хос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>) [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>ɔ: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] </w:t>
            </w:r>
          </w:p>
          <w:p w:rsidR="008A7D27" w:rsidRPr="009E2CA5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Мышь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 – 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Mouse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маус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>) [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maus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] </w:t>
            </w:r>
          </w:p>
          <w:p w:rsidR="008A7D27" w:rsidRPr="009E2CA5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Свинья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 – 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Pig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пиг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>) [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pig</w:t>
            </w:r>
            <w:r w:rsidRPr="009E2CA5">
              <w:rPr>
                <w:rFonts w:ascii="Times New Roman" w:eastAsia="Calibri" w:hAnsi="Times New Roman"/>
                <w:sz w:val="28"/>
                <w:szCs w:val="28"/>
              </w:rPr>
              <w:t xml:space="preserve">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Овца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Sheep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шип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 ʃ I:p]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hamster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[ˈhæmstə]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хомяк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guinea pig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[ˈgɪni pɪg]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морская свинка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kitten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[ˈkɪtn]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котенок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puppy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[ˈpʌpi]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щенок</w:t>
            </w:r>
          </w:p>
          <w:p w:rsidR="008A7D27" w:rsidRPr="009E2CA5" w:rsidRDefault="008A7D27" w:rsidP="00FC4D90">
            <w:pPr>
              <w:spacing w:after="0" w:line="240" w:lineRule="auto"/>
              <w:rPr>
                <w:rFonts w:ascii="Trebuchet MS" w:eastAsia="Calibri" w:hAnsi="Trebuchet MS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7807" w:type="dxa"/>
          </w:tcPr>
          <w:p w:rsidR="008A7D27" w:rsidRPr="002A795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2A7951">
              <w:rPr>
                <w:rFonts w:ascii="Times New Roman" w:eastAsia="Calibri" w:hAnsi="Times New Roman"/>
                <w:b/>
                <w:sz w:val="28"/>
                <w:szCs w:val="28"/>
              </w:rPr>
              <w:t>Дикие</w:t>
            </w:r>
            <w:r w:rsidRPr="002A7951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2A7951">
              <w:rPr>
                <w:rFonts w:ascii="Times New Roman" w:eastAsia="Calibri" w:hAnsi="Times New Roman"/>
                <w:b/>
                <w:sz w:val="28"/>
                <w:szCs w:val="28"/>
              </w:rPr>
              <w:t>животные</w:t>
            </w:r>
            <w:r w:rsidRPr="002A7951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 – Wild animals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Медведь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Bear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беэ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[beə]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Крокодил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Crocodile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крокодайл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[krɔkədail]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Олень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Deer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диэ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[diə]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Слон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Elephant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элефэнт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[elifənt]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Жираф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Giraffe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джираф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[d3ira:f]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Лиса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Fox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фокс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[fɔks]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Коала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Koala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коуалэ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[kəua:lə]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Обезьяна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Monkey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манки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[m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Λ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ŋki]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Панда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Panda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пандэ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[pændə]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Змея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Snake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снэйк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[sneik]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Черепаха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Tortoise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то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эс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[tɔ:təs]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Кит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Whale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уэйл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) [weil] 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Зебра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– Zebra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зэбрэ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[zebrə]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wolf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[wʊlf]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вулф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волк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fox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[fɒks]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фокс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лиса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bear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[beə]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беэ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медведь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tiger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[ˈtaɪgə]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 xml:space="preserve">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тайгэ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тигр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lion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[ˈlaɪən]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 xml:space="preserve">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лайон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лев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camel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[ˈkæməl]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кэмэл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верблюд</w:t>
            </w:r>
          </w:p>
          <w:p w:rsidR="008A7D27" w:rsidRPr="009729B1" w:rsidRDefault="008A7D27" w:rsidP="009E2CA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rabbit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[ˈræbɪt] 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рэбит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кролик</w:t>
            </w:r>
          </w:p>
          <w:p w:rsidR="008A7D27" w:rsidRPr="009E2CA5" w:rsidRDefault="008A7D27" w:rsidP="00FC4D9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hare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[heə]</w:t>
            </w:r>
            <w:r w:rsidRPr="009729B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ab/>
              <w:t>(</w:t>
            </w:r>
            <w:r w:rsidRPr="009729B1">
              <w:rPr>
                <w:rFonts w:ascii="Times New Roman" w:eastAsia="Calibri" w:hAnsi="Times New Roman"/>
                <w:sz w:val="28"/>
                <w:szCs w:val="28"/>
              </w:rPr>
              <w:t>хеэ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 заяц</w:t>
            </w:r>
          </w:p>
        </w:tc>
      </w:tr>
    </w:tbl>
    <w:p w:rsidR="008A7D27" w:rsidRPr="009E2CA5" w:rsidRDefault="008A7D27" w:rsidP="00FC4D90">
      <w:pPr>
        <w:spacing w:after="0" w:line="240" w:lineRule="auto"/>
        <w:ind w:firstLine="709"/>
        <w:rPr>
          <w:rFonts w:ascii="Trebuchet MS" w:hAnsi="Trebuchet MS"/>
          <w:noProof/>
          <w:sz w:val="28"/>
          <w:szCs w:val="28"/>
          <w:lang w:val="en-US" w:eastAsia="ru-RU"/>
        </w:rPr>
      </w:pPr>
    </w:p>
    <w:p w:rsidR="008A7D27" w:rsidRDefault="008A7D27">
      <w:r w:rsidRPr="00B94C6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://4.bp.blogspot.com/-kioC4QiR1iI/T71A9d41WtI/AAAAAAAANIw/V6TUvmkVHFk/s1600/bear.jpg" style="width:366.75pt;height:444pt;visibility:visible">
            <v:imagedata r:id="rId6" o:title=""/>
          </v:shape>
        </w:pict>
      </w:r>
      <w:r w:rsidRPr="00B94C68">
        <w:rPr>
          <w:noProof/>
          <w:lang w:eastAsia="ru-RU"/>
        </w:rPr>
        <w:pict>
          <v:shape id="Рисунок 3" o:spid="_x0000_i1026" type="#_x0000_t75" alt="http://2.bp.blogspot.com/-dlD1zW5KrnE/T71A-40dmkI/AAAAAAAANI4/IYYrF0GLM-o/s1600/camel.jpg" style="width:366.75pt;height:444pt;visibility:visible">
            <v:imagedata r:id="rId7" o:title=""/>
          </v:shape>
        </w:pict>
      </w:r>
      <w:r w:rsidRPr="00B94C68">
        <w:rPr>
          <w:noProof/>
          <w:lang w:eastAsia="ru-RU"/>
        </w:rPr>
        <w:pict>
          <v:shape id="Рисунок 4" o:spid="_x0000_i1027" type="#_x0000_t75" alt="http://4.bp.blogspot.com/-dbaIQt3UOaE/T71A_mbkSwI/AAAAAAAANJA/foIeQBT-uEQ/s1600/cat.jpg" style="width:375.75pt;height:455.25pt;visibility:visible">
            <v:imagedata r:id="rId8" o:title=""/>
          </v:shape>
        </w:pict>
      </w:r>
      <w:r w:rsidRPr="00B94C68">
        <w:rPr>
          <w:noProof/>
          <w:lang w:eastAsia="ru-RU"/>
        </w:rPr>
        <w:pict>
          <v:shape id="Рисунок 5" o:spid="_x0000_i1028" type="#_x0000_t75" alt="https://4.bp.blogspot.com/-NEPo5Z6GpBw/VGNqy4d7RLI/AAAAAAAAWuQ/KCT9hH49kLc/s1600/hen.jpg" style="width:375.75pt;height:455.25pt;visibility:visible">
            <v:imagedata r:id="rId9" o:title=""/>
          </v:shape>
        </w:pict>
      </w:r>
      <w:r w:rsidRPr="00B94C68">
        <w:rPr>
          <w:noProof/>
          <w:lang w:eastAsia="ru-RU"/>
        </w:rPr>
        <w:pict>
          <v:shape id="Рисунок 6" o:spid="_x0000_i1029" type="#_x0000_t75" alt="http://4.bp.blogspot.com/-7JXtTLaazIk/T71BC11LPoI/AAAAAAAANJQ/UCjK8eIcH4o/s1600/cock.jpg" style="width:375.75pt;height:455.25pt;visibility:visible">
            <v:imagedata r:id="rId10" o:title=""/>
          </v:shape>
        </w:pict>
      </w:r>
      <w:r w:rsidRPr="00B94C68">
        <w:rPr>
          <w:noProof/>
          <w:lang w:eastAsia="ru-RU"/>
        </w:rPr>
        <w:pict>
          <v:shape id="Рисунок 7" o:spid="_x0000_i1030" type="#_x0000_t75" alt="http://4.bp.blogspot.com/-wryuflh-VA8/T71BDxfm-VI/AAAAAAAANJY/YjuROEOv5G4/s1600/cow.jpg" style="width:375.75pt;height:455.25pt;visibility:visible">
            <v:imagedata r:id="rId11" o:title=""/>
          </v:shape>
        </w:pict>
      </w:r>
      <w:r w:rsidRPr="00B94C68">
        <w:rPr>
          <w:noProof/>
          <w:lang w:eastAsia="ru-RU"/>
        </w:rPr>
        <w:pict>
          <v:shape id="Рисунок 8" o:spid="_x0000_i1031" type="#_x0000_t75" alt="http://4.bp.blogspot.com/-BUziKRkSD4w/T71BGmKiYgI/AAAAAAAANJo/YZiNtKLoWvo/s1600/crocodile.jpg" style="width:375.75pt;height:455.25pt;visibility:visible">
            <v:imagedata r:id="rId12" o:title=""/>
          </v:shape>
        </w:pict>
      </w:r>
      <w:r w:rsidRPr="00B94C68">
        <w:rPr>
          <w:noProof/>
          <w:lang w:eastAsia="ru-RU"/>
        </w:rPr>
        <w:pict>
          <v:shape id="Рисунок 9" o:spid="_x0000_i1032" type="#_x0000_t75" alt="http://2.bp.blogspot.com/-aZRYb51fnWg/T71BHehFs2I/AAAAAAAANJw/KgGhtn1jq94/s1600/deer.jpg" style="width:375.75pt;height:455.25pt;visibility:visible">
            <v:imagedata r:id="rId13" o:title=""/>
          </v:shape>
        </w:pict>
      </w:r>
      <w:r w:rsidRPr="00B94C68">
        <w:rPr>
          <w:noProof/>
          <w:lang w:eastAsia="ru-RU"/>
        </w:rPr>
        <w:pict>
          <v:shape id="Рисунок 10" o:spid="_x0000_i1033" type="#_x0000_t75" alt="http://1.bp.blogspot.com/-Mt891Oi70UQ/T71BIwKsUrI/AAAAAAAANJ4/WKQ2Bgc_MRs/s1600/dog.jpg" style="width:371.25pt;height:449.25pt;visibility:visible">
            <v:imagedata r:id="rId14" o:title=""/>
          </v:shape>
        </w:pict>
      </w:r>
      <w:r w:rsidRPr="00B94C68">
        <w:rPr>
          <w:noProof/>
          <w:lang w:eastAsia="ru-RU"/>
        </w:rPr>
        <w:pict>
          <v:shape id="Рисунок 11" o:spid="_x0000_i1034" type="#_x0000_t75" alt="http://2.bp.blogspot.com/-iv3PTOKKXRg/T71BJ3EMrwI/AAAAAAAANKA/VBpXqh_R43s/s1600/dolphin.jpg" style="width:371.25pt;height:449.25pt;visibility:visible">
            <v:imagedata r:id="rId15" o:title=""/>
          </v:shape>
        </w:pict>
      </w:r>
    </w:p>
    <w:p w:rsidR="008A7D27" w:rsidRDefault="008A7D27">
      <w:r w:rsidRPr="00B94C68">
        <w:rPr>
          <w:noProof/>
          <w:lang w:eastAsia="ru-RU"/>
        </w:rPr>
        <w:pict>
          <v:shape id="Рисунок 12" o:spid="_x0000_i1035" type="#_x0000_t75" alt="http://2.bp.blogspot.com/-vTE9VjuaqMo/T71BLNPgq8I/AAAAAAAANKI/m8pbuk4psOY/s1600/donkey.jpg" style="width:366.75pt;height:444pt;visibility:visible">
            <v:imagedata r:id="rId16" o:title=""/>
          </v:shape>
        </w:pict>
      </w:r>
      <w:r w:rsidRPr="00B94C68">
        <w:rPr>
          <w:noProof/>
          <w:lang w:eastAsia="ru-RU"/>
        </w:rPr>
        <w:pict>
          <v:shape id="Рисунок 13" o:spid="_x0000_i1036" type="#_x0000_t75" alt="http://1.bp.blogspot.com/-rHa3LjCfeNY/T71BMR3gT-I/AAAAAAAANKQ/QaCR8J5HnjY/s1600/duck.jpg" style="width:366.75pt;height:444pt;visibility:visible">
            <v:imagedata r:id="rId17" o:title=""/>
          </v:shape>
        </w:pict>
      </w:r>
      <w:r w:rsidRPr="00B94C68">
        <w:rPr>
          <w:noProof/>
          <w:lang w:eastAsia="ru-RU"/>
        </w:rPr>
        <w:pict>
          <v:shape id="Рисунок 14" o:spid="_x0000_i1037" type="#_x0000_t75" alt="http://4.bp.blogspot.com/-aFprrg7cxek/T71BOQWzf5I/AAAAAAAANKY/i_X4vHraQek/s1600/elephant.jpg" style="width:385.5pt;height:466.5pt;visibility:visible">
            <v:imagedata r:id="rId18" o:title=""/>
          </v:shape>
        </w:pict>
      </w:r>
      <w:r w:rsidRPr="00B94C68">
        <w:rPr>
          <w:noProof/>
          <w:lang w:eastAsia="ru-RU"/>
        </w:rPr>
        <w:pict>
          <v:shape id="Рисунок 15" o:spid="_x0000_i1038" type="#_x0000_t75" alt="http://4.bp.blogspot.com/-BfnibzcP2q4/T71BSRwJ3WI/AAAAAAAANKw/qbLy---xVkY/s1600/fox.jpg" style="width:381pt;height:460.5pt;visibility:visible">
            <v:imagedata r:id="rId19" o:title=""/>
          </v:shape>
        </w:pict>
      </w:r>
      <w:r w:rsidRPr="00B94C68">
        <w:rPr>
          <w:noProof/>
          <w:lang w:eastAsia="ru-RU"/>
        </w:rPr>
        <w:pict>
          <v:shape id="Рисунок 16" o:spid="_x0000_i1039" type="#_x0000_t75" alt="http://3.bp.blogspot.com/-WIsm6Xq1H5A/T71BTYpPI6I/AAAAAAAANK4/msizLJbh6Ac/s1600/giraffe.jpg" style="width:381pt;height:460.5pt;visibility:visible">
            <v:imagedata r:id="rId20" o:title=""/>
          </v:shape>
        </w:pict>
      </w:r>
      <w:r w:rsidRPr="00B94C68">
        <w:rPr>
          <w:noProof/>
          <w:lang w:eastAsia="ru-RU"/>
        </w:rPr>
        <w:pict>
          <v:shape id="Рисунок 17" o:spid="_x0000_i1040" type="#_x0000_t75" alt="http://2.bp.blogspot.com/-NGZ0ZRMGoUc/T71BUaHiBLI/AAAAAAAANLA/BsqQYWdVgJM/s1600/goat.jpg" style="width:381pt;height:460.5pt;visibility:visible">
            <v:imagedata r:id="rId21" o:title=""/>
          </v:shape>
        </w:pict>
      </w:r>
      <w:r w:rsidRPr="00B94C68">
        <w:rPr>
          <w:noProof/>
          <w:lang w:eastAsia="ru-RU"/>
        </w:rPr>
        <w:pict>
          <v:shape id="Рисунок 18" o:spid="_x0000_i1041" type="#_x0000_t75" alt="http://2.bp.blogspot.com/-r-Z5EaQRTz0/T71BVqaTFII/AAAAAAAANLI/upgkTkVoGek/s1600/goose.jpg" style="width:375.75pt;height:455.25pt;visibility:visible">
            <v:imagedata r:id="rId22" o:title=""/>
          </v:shape>
        </w:pict>
      </w:r>
      <w:r w:rsidRPr="00B94C68">
        <w:rPr>
          <w:noProof/>
          <w:lang w:eastAsia="ru-RU"/>
        </w:rPr>
        <w:pict>
          <v:shape id="Рисунок 19" o:spid="_x0000_i1042" type="#_x0000_t75" alt="http://1.bp.blogspot.com/-cbr1mL6ckl8/T71BW6zHGFI/AAAAAAAANLQ/3kkZQjYEy84/s1600/hedgehog.jpg" style="width:375.75pt;height:455.25pt;visibility:visible">
            <v:imagedata r:id="rId23" o:title=""/>
          </v:shape>
        </w:pict>
      </w:r>
      <w:r w:rsidRPr="00B94C68">
        <w:rPr>
          <w:noProof/>
          <w:lang w:eastAsia="ru-RU"/>
        </w:rPr>
        <w:pict>
          <v:shape id="Рисунок 20" o:spid="_x0000_i1043" type="#_x0000_t75" alt="http://4.bp.blogspot.com/-RdIPlOGqvZA/T71BZh2b8CI/AAAAAAAANLo/0v_qGVQ6WI0/s1600/horse.jpg" style="width:375.75pt;height:455.25pt;visibility:visible">
            <v:imagedata r:id="rId24" o:title=""/>
          </v:shape>
        </w:pict>
      </w:r>
      <w:r w:rsidRPr="00B94C68">
        <w:rPr>
          <w:noProof/>
          <w:lang w:eastAsia="ru-RU"/>
        </w:rPr>
        <w:pict>
          <v:shape id="Рисунок 21" o:spid="_x0000_i1044" type="#_x0000_t75" alt="http://3.bp.blogspot.com/-RBJaAAxz4Z8/T71Bcu_TBCI/AAAAAAAANMA/SMKxqjiHfBc/s1600/leon.jpg" style="width:371.25pt;height:449.25pt;visibility:visible">
            <v:imagedata r:id="rId25" o:title=""/>
          </v:shape>
        </w:pict>
      </w:r>
      <w:r w:rsidRPr="00B94C68">
        <w:rPr>
          <w:noProof/>
          <w:lang w:eastAsia="ru-RU"/>
        </w:rPr>
        <w:pict>
          <v:shape id="Рисунок 22" o:spid="_x0000_i1045" type="#_x0000_t75" alt="http://1.bp.blogspot.com/-j07hkf4AKyE/T71BfhVmWUI/AAAAAAAANMY/wqmE3PZKqpk/s1600/monkey.jpg" style="width:375.75pt;height:455.25pt;visibility:visible">
            <v:imagedata r:id="rId26" o:title=""/>
          </v:shape>
        </w:pict>
      </w:r>
      <w:r w:rsidRPr="00B94C68">
        <w:rPr>
          <w:noProof/>
          <w:lang w:eastAsia="ru-RU"/>
        </w:rPr>
        <w:pict>
          <v:shape id="Рисунок 23" o:spid="_x0000_i1046" type="#_x0000_t75" alt="http://3.bp.blogspot.com/-Qq2k7DsXbQQ/T71Bg3uZ8vI/AAAAAAAANMg/6whq0MFOB0Y/s1600/mouse.jpg" style="width:375.75pt;height:455.25pt;visibility:visible">
            <v:imagedata r:id="rId27" o:title=""/>
          </v:shape>
        </w:pict>
      </w:r>
      <w:r w:rsidRPr="00B94C68">
        <w:rPr>
          <w:noProof/>
          <w:lang w:eastAsia="ru-RU"/>
        </w:rPr>
        <w:pict>
          <v:shape id="Рисунок 24" o:spid="_x0000_i1047" type="#_x0000_t75" alt="http://3.bp.blogspot.com/-XVslADFKs9g/T71BmbFAAKI/AAAAAAAANNI/1In6Im775y4/s1600/parrot.jpg" style="width:381pt;height:460.5pt;visibility:visible">
            <v:imagedata r:id="rId28" o:title=""/>
          </v:shape>
        </w:pict>
      </w:r>
      <w:r w:rsidRPr="00B94C68">
        <w:rPr>
          <w:noProof/>
          <w:lang w:eastAsia="ru-RU"/>
        </w:rPr>
        <w:pict>
          <v:shape id="Рисунок 25" o:spid="_x0000_i1048" type="#_x0000_t75" alt="http://3.bp.blogspot.com/-93i6pE4KRsw/T71BpUAgMFI/AAAAAAAANNg/vLrYDPgBdZk/s1600/pig.jpg" style="width:381pt;height:460.5pt;visibility:visible">
            <v:imagedata r:id="rId29" o:title=""/>
          </v:shape>
        </w:pict>
      </w:r>
      <w:r w:rsidRPr="00B94C68">
        <w:rPr>
          <w:noProof/>
          <w:lang w:eastAsia="ru-RU"/>
        </w:rPr>
        <w:pict>
          <v:shape id="Рисунок 26" o:spid="_x0000_i1049" type="#_x0000_t75" alt="http://2.bp.blogspot.com/-XOHggHYhG64/T71Bqh_oh_I/AAAAAAAANNo/FkBzZVxIDjo/s1600/rabbit.jpg" style="width:371.25pt;height:449.25pt;visibility:visible">
            <v:imagedata r:id="rId30" o:title=""/>
          </v:shape>
        </w:pict>
      </w:r>
      <w:r w:rsidRPr="00B94C68">
        <w:rPr>
          <w:noProof/>
          <w:lang w:eastAsia="ru-RU"/>
        </w:rPr>
        <w:pict>
          <v:shape id="Рисунок 27" o:spid="_x0000_i1050" type="#_x0000_t75" alt="http://3.bp.blogspot.com/-vXUHRjKQnqM/T71BvFdhkzI/AAAAAAAANOI/SueX_oS-tNo/s1600/sheep.jpg" style="width:371.25pt;height:449.25pt;visibility:visible">
            <v:imagedata r:id="rId31" o:title=""/>
          </v:shape>
        </w:pict>
      </w:r>
      <w:r w:rsidRPr="00B94C68">
        <w:rPr>
          <w:noProof/>
          <w:lang w:eastAsia="ru-RU"/>
        </w:rPr>
        <w:pict>
          <v:shape id="Рисунок 28" o:spid="_x0000_i1051" type="#_x0000_t75" alt="http://4.bp.blogspot.com/-9Wizs6X0GHk/T71BwLpNDkI/AAAAAAAANOQ/HpGr4zZGTSE/s1600/snake.jpg" style="width:375.75pt;height:455.25pt;visibility:visible">
            <v:imagedata r:id="rId32" o:title=""/>
          </v:shape>
        </w:pict>
      </w:r>
      <w:r w:rsidRPr="00B94C68">
        <w:rPr>
          <w:noProof/>
          <w:lang w:eastAsia="ru-RU"/>
        </w:rPr>
        <w:pict>
          <v:shape id="Рисунок 29" o:spid="_x0000_i1052" type="#_x0000_t75" alt="http://1.bp.blogspot.com/-_9oLSeVjDdE/T71BxNwGkAI/AAAAAAAANOY/vwjqaHAXocA/s1600/squirrel.jpg" style="width:375.75pt;height:455.25pt;visibility:visible">
            <v:imagedata r:id="rId33" o:title=""/>
          </v:shape>
        </w:pict>
      </w:r>
      <w:r w:rsidRPr="00B94C68">
        <w:rPr>
          <w:noProof/>
          <w:lang w:eastAsia="ru-RU"/>
        </w:rPr>
        <w:pict>
          <v:shape id="Рисунок 30" o:spid="_x0000_i1053" type="#_x0000_t75" alt="http://4.bp.blogspot.com/-bt2wWg-_mx4/T71B1kL734I/AAAAAAAANO4/EPlCIwL0TFg/s1600/turtle.jpg" style="width:371.25pt;height:449.25pt;visibility:visible">
            <v:imagedata r:id="rId34" o:title=""/>
          </v:shape>
        </w:pict>
      </w:r>
      <w:r w:rsidRPr="00B94C68">
        <w:rPr>
          <w:noProof/>
          <w:lang w:eastAsia="ru-RU"/>
        </w:rPr>
        <w:pict>
          <v:shape id="Рисунок 31" o:spid="_x0000_i1054" type="#_x0000_t75" alt="http://1.bp.blogspot.com/-Bo_ajX_yoQc/T71B2jHojgI/AAAAAAAANPA/YJjL3r-Wjvk/s1600/wolf.jpg" style="width:371.25pt;height:449.25pt;visibility:visible">
            <v:imagedata r:id="rId35" o:title=""/>
          </v:shape>
        </w:pict>
      </w:r>
      <w:r w:rsidRPr="00B94C68">
        <w:rPr>
          <w:noProof/>
          <w:lang w:eastAsia="ru-RU"/>
        </w:rPr>
        <w:pict>
          <v:shape id="Рисунок 32" o:spid="_x0000_i1055" type="#_x0000_t75" alt="http://3.bp.blogspot.com/-AZOUi8iYb8g/T71B4kKg5mI/AAAAAAAANPI/UDPxqBmuZcA/s1600/woodpecker.jpg" style="width:375.75pt;height:455.25pt;visibility:visible">
            <v:imagedata r:id="rId36" o:title=""/>
          </v:shape>
        </w:pict>
      </w:r>
      <w:bookmarkStart w:id="0" w:name="_GoBack"/>
      <w:r w:rsidRPr="00B94C68">
        <w:rPr>
          <w:noProof/>
          <w:lang w:eastAsia="ru-RU"/>
        </w:rPr>
        <w:pict>
          <v:shape id="Рисунок 33" o:spid="_x0000_i1056" type="#_x0000_t75" alt="http://2.bp.blogspot.com/-xoh8HfMUXZ0/T71B5wTtNoI/AAAAAAAANPQ/SO6usKCOGyY/s1600/zebra.jpg" style="width:375.75pt;height:455.25pt;visibility:visible">
            <v:imagedata r:id="rId37" o:title=""/>
          </v:shape>
        </w:pict>
      </w:r>
      <w:bookmarkEnd w:id="0"/>
    </w:p>
    <w:sectPr w:rsidR="008A7D27" w:rsidSect="00AC08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D27" w:rsidRDefault="008A7D27">
      <w:r>
        <w:separator/>
      </w:r>
    </w:p>
  </w:endnote>
  <w:endnote w:type="continuationSeparator" w:id="0">
    <w:p w:rsidR="008A7D27" w:rsidRDefault="008A7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D27" w:rsidRDefault="008A7D27">
      <w:r>
        <w:separator/>
      </w:r>
    </w:p>
  </w:footnote>
  <w:footnote w:type="continuationSeparator" w:id="0">
    <w:p w:rsidR="008A7D27" w:rsidRDefault="008A7D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8BA"/>
    <w:rsid w:val="00121B5A"/>
    <w:rsid w:val="002A7951"/>
    <w:rsid w:val="00762383"/>
    <w:rsid w:val="008A7D27"/>
    <w:rsid w:val="008C36A2"/>
    <w:rsid w:val="009729B1"/>
    <w:rsid w:val="009E2CA5"/>
    <w:rsid w:val="00AC08BA"/>
    <w:rsid w:val="00B94C68"/>
    <w:rsid w:val="00E33211"/>
    <w:rsid w:val="00EE5418"/>
    <w:rsid w:val="00F325BB"/>
    <w:rsid w:val="00FC4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5B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FC4D90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C4D9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29C1"/>
    <w:rPr>
      <w:lang w:eastAsia="en-US"/>
    </w:rPr>
  </w:style>
  <w:style w:type="character" w:styleId="PageNumber">
    <w:name w:val="page number"/>
    <w:basedOn w:val="DefaultParagraphFont"/>
    <w:uiPriority w:val="99"/>
    <w:rsid w:val="00FC4D9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C4D9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29C1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17</Pages>
  <Words>273</Words>
  <Characters>1559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Животные по-английски – база, которую проходят все учащиеся при изучении английского языка</dc:title>
  <dc:subject/>
  <dc:creator>Таня</dc:creator>
  <cp:keywords/>
  <dc:description/>
  <cp:lastModifiedBy>School12</cp:lastModifiedBy>
  <cp:revision>2</cp:revision>
  <dcterms:created xsi:type="dcterms:W3CDTF">2020-01-21T07:25:00Z</dcterms:created>
  <dcterms:modified xsi:type="dcterms:W3CDTF">2020-01-21T07:25:00Z</dcterms:modified>
</cp:coreProperties>
</file>